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D6" w:rsidRPr="007673EF" w:rsidRDefault="00A976D6" w:rsidP="00A976D6">
      <w:pPr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 w:rsidRPr="007673EF">
        <w:rPr>
          <w:rFonts w:asciiTheme="minorEastAsia" w:eastAsiaTheme="minorEastAsia" w:hAnsiTheme="minorEastAsia"/>
          <w:sz w:val="22"/>
          <w:szCs w:val="22"/>
        </w:rPr>
        <w:fldChar w:fldCharType="begin"/>
      </w:r>
      <w:r w:rsidRPr="007673EF">
        <w:rPr>
          <w:rFonts w:asciiTheme="minorEastAsia" w:eastAsiaTheme="minorEastAsia" w:hAnsiTheme="minorEastAsia"/>
          <w:sz w:val="22"/>
          <w:szCs w:val="22"/>
        </w:rPr>
        <w:instrText xml:space="preserve"> eq \o\ad(</w:instrText>
      </w:r>
      <w:r w:rsidRPr="007673EF">
        <w:rPr>
          <w:rFonts w:asciiTheme="minorEastAsia" w:eastAsiaTheme="minorEastAsia" w:hAnsiTheme="minorEastAsia" w:hint="eastAsia"/>
          <w:sz w:val="22"/>
          <w:szCs w:val="22"/>
        </w:rPr>
        <w:instrText>事業計画書</w:instrText>
      </w:r>
      <w:r w:rsidRPr="007673EF">
        <w:rPr>
          <w:rFonts w:asciiTheme="minorEastAsia" w:eastAsiaTheme="minorEastAsia" w:hAnsiTheme="minorEastAsia"/>
          <w:sz w:val="22"/>
          <w:szCs w:val="22"/>
        </w:rPr>
        <w:instrText>,</w:instrText>
      </w:r>
      <w:r w:rsidRPr="007673EF">
        <w:rPr>
          <w:rFonts w:asciiTheme="minorEastAsia" w:eastAsiaTheme="minorEastAsia" w:hAnsiTheme="minorEastAsia" w:hint="eastAsia"/>
          <w:sz w:val="22"/>
          <w:szCs w:val="22"/>
        </w:rPr>
        <w:instrText xml:space="preserve">　　　　　　　　　　　　　　　</w:instrText>
      </w:r>
      <w:r w:rsidRPr="007673EF">
        <w:rPr>
          <w:rFonts w:asciiTheme="minorEastAsia" w:eastAsiaTheme="minorEastAsia" w:hAnsiTheme="minorEastAsia"/>
          <w:sz w:val="22"/>
          <w:szCs w:val="22"/>
        </w:rPr>
        <w:instrText>)</w:instrText>
      </w:r>
      <w:r w:rsidRPr="007673EF">
        <w:rPr>
          <w:rFonts w:asciiTheme="minorEastAsia" w:eastAsiaTheme="minorEastAsia" w:hAnsiTheme="minorEastAsia"/>
          <w:sz w:val="22"/>
          <w:szCs w:val="22"/>
        </w:rPr>
        <w:fldChar w:fldCharType="end"/>
      </w:r>
    </w:p>
    <w:p w:rsidR="00A976D6" w:rsidRPr="007673EF" w:rsidRDefault="00A976D6" w:rsidP="00A976D6">
      <w:pPr>
        <w:spacing w:line="300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A976D6" w:rsidRPr="007673EF" w:rsidRDefault="00A976D6" w:rsidP="00A976D6">
      <w:pPr>
        <w:spacing w:after="105"/>
        <w:ind w:right="420"/>
        <w:jc w:val="right"/>
        <w:rPr>
          <w:rFonts w:asciiTheme="minorEastAsia" w:eastAsiaTheme="minorEastAsia" w:hAnsiTheme="minorEastAsia" w:cs="Times New Roman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　　　</w:t>
      </w:r>
      <w:r w:rsidRPr="007673EF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41"/>
        <w:gridCol w:w="861"/>
        <w:gridCol w:w="1586"/>
        <w:gridCol w:w="185"/>
        <w:gridCol w:w="321"/>
        <w:gridCol w:w="924"/>
        <w:gridCol w:w="370"/>
        <w:gridCol w:w="302"/>
        <w:gridCol w:w="214"/>
        <w:gridCol w:w="2011"/>
      </w:tblGrid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指定管理施設名</w:t>
            </w:r>
          </w:p>
        </w:tc>
        <w:tc>
          <w:tcPr>
            <w:tcW w:w="3886" w:type="pct"/>
            <w:gridSpan w:val="9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3886" w:type="pct"/>
            <w:gridSpan w:val="9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 w:firstLineChars="500" w:firstLine="1100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月　　日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団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体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  <w:tc>
          <w:tcPr>
            <w:tcW w:w="3886" w:type="pct"/>
            <w:gridSpan w:val="9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代表者名職氏名</w:t>
            </w:r>
          </w:p>
        </w:tc>
        <w:tc>
          <w:tcPr>
            <w:tcW w:w="1694" w:type="pct"/>
            <w:gridSpan w:val="4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915" w:type="pct"/>
            <w:gridSpan w:val="3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設立年月日</w:t>
            </w:r>
          </w:p>
        </w:tc>
        <w:tc>
          <w:tcPr>
            <w:tcW w:w="1277" w:type="pct"/>
            <w:gridSpan w:val="2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月　日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団体所在地</w:t>
            </w:r>
          </w:p>
        </w:tc>
        <w:tc>
          <w:tcPr>
            <w:tcW w:w="3886" w:type="pct"/>
            <w:gridSpan w:val="9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電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話</w:t>
            </w:r>
          </w:p>
        </w:tc>
        <w:tc>
          <w:tcPr>
            <w:tcW w:w="1404" w:type="pct"/>
            <w:gridSpan w:val="2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 w:firstLineChars="200" w:firstLine="440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（　　　）</w:t>
            </w:r>
          </w:p>
        </w:tc>
        <w:tc>
          <w:tcPr>
            <w:tcW w:w="1032" w:type="pct"/>
            <w:gridSpan w:val="4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1450" w:type="pct"/>
            <w:gridSpan w:val="3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 w:firstLineChars="200" w:firstLine="440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）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114" w:type="pct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Ｅ－ｍ</w:t>
            </w:r>
            <w:r w:rsidRPr="007673EF">
              <w:rPr>
                <w:rFonts w:asciiTheme="minorEastAsia" w:eastAsiaTheme="minorEastAsia" w:hAnsiTheme="minorEastAsia" w:hint="eastAsia"/>
                <w:w w:val="38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ａ</w:t>
            </w:r>
            <w:r w:rsidRPr="007673EF">
              <w:rPr>
                <w:rFonts w:asciiTheme="minorEastAsia" w:eastAsiaTheme="minorEastAsia" w:hAnsiTheme="minorEastAsia" w:hint="eastAsia"/>
                <w:w w:val="37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ｉ</w:t>
            </w:r>
            <w:r w:rsidRPr="007673EF">
              <w:rPr>
                <w:rFonts w:asciiTheme="minorEastAsia" w:eastAsiaTheme="minorEastAsia" w:hAnsiTheme="minorEastAsia" w:hint="eastAsia"/>
                <w:w w:val="25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ｌ</w:t>
            </w:r>
          </w:p>
        </w:tc>
        <w:tc>
          <w:tcPr>
            <w:tcW w:w="3886" w:type="pct"/>
            <w:gridSpan w:val="9"/>
            <w:vAlign w:val="center"/>
          </w:tcPr>
          <w:p w:rsidR="00A976D6" w:rsidRPr="007673EF" w:rsidRDefault="00A976D6" w:rsidP="00916BEE">
            <w:pPr>
              <w:spacing w:line="460" w:lineRule="exact"/>
              <w:ind w:leftChars="50" w:left="105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608" w:type="pct"/>
            <w:gridSpan w:val="2"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現在運営している類似施設名</w:t>
            </w:r>
          </w:p>
        </w:tc>
        <w:tc>
          <w:tcPr>
            <w:tcW w:w="1016" w:type="pct"/>
            <w:gridSpan w:val="2"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在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地</w:t>
            </w:r>
          </w:p>
        </w:tc>
        <w:tc>
          <w:tcPr>
            <w:tcW w:w="714" w:type="pct"/>
            <w:gridSpan w:val="2"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主な業務内容</w:t>
            </w:r>
          </w:p>
        </w:tc>
        <w:tc>
          <w:tcPr>
            <w:tcW w:w="1662" w:type="pct"/>
            <w:gridSpan w:val="4"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運営開始年月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cantSplit/>
          <w:trHeight w:hRule="exact" w:val="584"/>
        </w:trPr>
        <w:tc>
          <w:tcPr>
            <w:tcW w:w="1608" w:type="pct"/>
            <w:gridSpan w:val="2"/>
            <w:vMerge w:val="restart"/>
            <w:tcBorders>
              <w:bottom w:val="nil"/>
            </w:tcBorders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016" w:type="pct"/>
            <w:gridSpan w:val="2"/>
            <w:vMerge w:val="restart"/>
            <w:tcBorders>
              <w:bottom w:val="nil"/>
            </w:tcBorders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714" w:type="pct"/>
            <w:gridSpan w:val="2"/>
            <w:vMerge w:val="restart"/>
            <w:tcBorders>
              <w:bottom w:val="nil"/>
            </w:tcBorders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508" w:type="pct"/>
            <w:gridSpan w:val="3"/>
            <w:vAlign w:val="center"/>
          </w:tcPr>
          <w:p w:rsidR="00A976D6" w:rsidRPr="007673EF" w:rsidRDefault="00A976D6" w:rsidP="00916BEE">
            <w:pPr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開始</w:t>
            </w:r>
          </w:p>
        </w:tc>
        <w:tc>
          <w:tcPr>
            <w:tcW w:w="1154" w:type="pct"/>
            <w:vAlign w:val="center"/>
          </w:tcPr>
          <w:p w:rsidR="00A976D6" w:rsidRPr="007673EF" w:rsidRDefault="00A976D6" w:rsidP="00916BEE">
            <w:pPr>
              <w:spacing w:line="300" w:lineRule="exact"/>
              <w:ind w:right="210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月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cantSplit/>
          <w:trHeight w:hRule="exact" w:val="565"/>
        </w:trPr>
        <w:tc>
          <w:tcPr>
            <w:tcW w:w="1608" w:type="pct"/>
            <w:gridSpan w:val="2"/>
            <w:vMerge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016" w:type="pct"/>
            <w:gridSpan w:val="2"/>
            <w:vMerge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714" w:type="pct"/>
            <w:gridSpan w:val="2"/>
            <w:vMerge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508" w:type="pct"/>
            <w:gridSpan w:val="3"/>
            <w:vAlign w:val="center"/>
          </w:tcPr>
          <w:p w:rsidR="00A976D6" w:rsidRPr="007673EF" w:rsidRDefault="00A976D6" w:rsidP="00916BEE">
            <w:pPr>
              <w:spacing w:line="300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終了</w:t>
            </w:r>
          </w:p>
        </w:tc>
        <w:tc>
          <w:tcPr>
            <w:tcW w:w="1154" w:type="pct"/>
            <w:vAlign w:val="center"/>
          </w:tcPr>
          <w:p w:rsidR="00A976D6" w:rsidRPr="007673EF" w:rsidRDefault="00A976D6" w:rsidP="00916BEE">
            <w:pPr>
              <w:spacing w:line="300" w:lineRule="exact"/>
              <w:ind w:right="210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月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cantSplit/>
          <w:trHeight w:hRule="exact" w:val="559"/>
        </w:trPr>
        <w:tc>
          <w:tcPr>
            <w:tcW w:w="5000" w:type="pct"/>
            <w:gridSpan w:val="10"/>
            <w:vAlign w:val="center"/>
          </w:tcPr>
          <w:p w:rsidR="00A976D6" w:rsidRPr="007673EF" w:rsidRDefault="00A976D6" w:rsidP="00916BEE">
            <w:pPr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事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業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画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（別紙可）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cantSplit/>
          <w:trHeight w:hRule="exact" w:val="2515"/>
        </w:trPr>
        <w:tc>
          <w:tcPr>
            <w:tcW w:w="5000" w:type="pct"/>
            <w:gridSpan w:val="10"/>
          </w:tcPr>
          <w:p w:rsidR="00A976D6" w:rsidRPr="007673EF" w:rsidRDefault="00A976D6" w:rsidP="00916BEE">
            <w:pPr>
              <w:spacing w:before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《管理運営を行うに当たっての経営方針》</w:t>
            </w: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cantSplit/>
          <w:trHeight w:hRule="exact" w:val="3000"/>
        </w:trPr>
        <w:tc>
          <w:tcPr>
            <w:tcW w:w="5000" w:type="pct"/>
            <w:gridSpan w:val="10"/>
          </w:tcPr>
          <w:p w:rsidR="00A976D6" w:rsidRPr="007673EF" w:rsidRDefault="00A976D6" w:rsidP="00916BEE">
            <w:pPr>
              <w:spacing w:before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《安全・安心面からの管理運営の具体策など特徴的な取組》</w:t>
            </w:r>
          </w:p>
        </w:tc>
      </w:tr>
    </w:tbl>
    <w:p w:rsidR="00A976D6" w:rsidRPr="007673EF" w:rsidRDefault="00A976D6" w:rsidP="00A976D6">
      <w:pPr>
        <w:rPr>
          <w:rFonts w:asciiTheme="minorEastAsia" w:eastAsiaTheme="minorEastAsia" w:hAnsiTheme="minorEastAsia" w:cs="Times New Roman"/>
          <w:sz w:val="22"/>
          <w:szCs w:val="22"/>
        </w:rPr>
      </w:pPr>
      <w:r w:rsidRPr="007673EF">
        <w:rPr>
          <w:rFonts w:asciiTheme="minorEastAsia" w:eastAsiaTheme="minorEastAsia" w:hAnsiTheme="minorEastAsia" w:cs="Times New Roman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579"/>
      </w:tblGrid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5439"/>
        </w:trPr>
        <w:tc>
          <w:tcPr>
            <w:tcW w:w="8579" w:type="dxa"/>
            <w:vAlign w:val="center"/>
          </w:tcPr>
          <w:p w:rsidR="00A976D6" w:rsidRPr="007673EF" w:rsidRDefault="00A976D6" w:rsidP="00916BEE">
            <w:pPr>
              <w:spacing w:before="105"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《施設の管理について》</w:t>
            </w:r>
          </w:p>
          <w:p w:rsidR="00A976D6" w:rsidRPr="007673EF" w:rsidRDefault="00A976D6" w:rsidP="00916BEE">
            <w:pPr>
              <w:spacing w:line="378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職員の配置</w:t>
            </w:r>
          </w:p>
          <w:p w:rsidR="00A976D6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8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職員の研修計画</w:t>
            </w:r>
          </w:p>
          <w:p w:rsidR="00A976D6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8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３　経理</w:t>
            </w:r>
          </w:p>
          <w:p w:rsidR="00A976D6" w:rsidRPr="007673EF" w:rsidRDefault="00A976D6" w:rsidP="00916BEE">
            <w:pPr>
              <w:spacing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Default="00A976D6" w:rsidP="00916BEE">
            <w:pPr>
              <w:spacing w:after="105"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after="105" w:line="378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8084"/>
        </w:trPr>
        <w:tc>
          <w:tcPr>
            <w:tcW w:w="8579" w:type="dxa"/>
          </w:tcPr>
          <w:p w:rsidR="00A976D6" w:rsidRPr="007673EF" w:rsidRDefault="00A976D6" w:rsidP="00916BEE">
            <w:pPr>
              <w:spacing w:before="105" w:line="374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《施設の運営》</w:t>
            </w: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年間の自主事業計画（別紙可）</w:t>
            </w: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サービスを向上させるための方策</w:t>
            </w: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３　利用者等の要望の把握及び実現策</w:t>
            </w: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４　利用者のトラブルの未然防止と対処方法</w:t>
            </w: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５　その他（地域との連携、他施設との連携）</w:t>
            </w:r>
          </w:p>
          <w:p w:rsidR="00A976D6" w:rsidRPr="007673EF" w:rsidRDefault="00A976D6" w:rsidP="00916BEE">
            <w:pPr>
              <w:spacing w:line="374" w:lineRule="exact"/>
              <w:ind w:left="210" w:hanging="21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line="374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after="105" w:line="374" w:lineRule="exact"/>
              <w:ind w:left="210" w:hanging="210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</w:tbl>
    <w:p w:rsidR="00A976D6" w:rsidRPr="007673EF" w:rsidRDefault="00A976D6" w:rsidP="00A976D6">
      <w:pPr>
        <w:rPr>
          <w:rFonts w:asciiTheme="minorEastAsia" w:eastAsiaTheme="minorEastAsia" w:hAnsiTheme="minorEastAsia" w:cs="Times New Roman"/>
          <w:sz w:val="22"/>
          <w:szCs w:val="22"/>
        </w:rPr>
      </w:pPr>
      <w:r w:rsidRPr="007673EF">
        <w:rPr>
          <w:rFonts w:asciiTheme="minorEastAsia" w:eastAsiaTheme="minorEastAsia" w:hAnsiTheme="minorEastAsia" w:cs="Times New Roman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579"/>
      </w:tblGrid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1754"/>
        </w:trPr>
        <w:tc>
          <w:tcPr>
            <w:tcW w:w="8579" w:type="dxa"/>
          </w:tcPr>
          <w:p w:rsidR="00A976D6" w:rsidRDefault="00A976D6" w:rsidP="00916BEE">
            <w:pPr>
              <w:spacing w:before="105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《個人情報の保護の措置》</w:t>
            </w:r>
          </w:p>
          <w:p w:rsidR="00A976D6" w:rsidRDefault="00A976D6" w:rsidP="00916BEE">
            <w:pPr>
              <w:spacing w:before="10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A976D6" w:rsidRPr="007673EF" w:rsidRDefault="00A976D6" w:rsidP="00916BEE">
            <w:pPr>
              <w:spacing w:before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2983"/>
        </w:trPr>
        <w:tc>
          <w:tcPr>
            <w:tcW w:w="8579" w:type="dxa"/>
          </w:tcPr>
          <w:p w:rsidR="00A976D6" w:rsidRPr="007673EF" w:rsidRDefault="00A976D6" w:rsidP="00916BEE">
            <w:pPr>
              <w:spacing w:before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《緊急時対策》</w:t>
            </w: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防犯、防災の対応</w:t>
            </w:r>
          </w:p>
          <w:p w:rsidR="00A976D6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その他、緊急時の対応</w:t>
            </w:r>
          </w:p>
          <w:p w:rsidR="00A976D6" w:rsidRDefault="00A976D6" w:rsidP="00916BEE">
            <w:pPr>
              <w:spacing w:after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E0548A" w:rsidRDefault="00A976D6" w:rsidP="00916BEE">
            <w:pPr>
              <w:spacing w:after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5661"/>
        </w:trPr>
        <w:tc>
          <w:tcPr>
            <w:tcW w:w="8579" w:type="dxa"/>
          </w:tcPr>
          <w:p w:rsidR="00A976D6" w:rsidRPr="007673EF" w:rsidRDefault="00A976D6" w:rsidP="00916BEE">
            <w:pPr>
              <w:spacing w:before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《団体の理念》</w:t>
            </w: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団体の経営方針等</w:t>
            </w:r>
          </w:p>
          <w:p w:rsidR="00A976D6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指定管理者の指定を申請した理由</w:t>
            </w: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３　施設の現状に対する考え方及び将来展望</w:t>
            </w:r>
          </w:p>
          <w:p w:rsidR="00A976D6" w:rsidRPr="007673EF" w:rsidRDefault="00A976D6" w:rsidP="00916BEE">
            <w:pPr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Default="00A976D6" w:rsidP="00916BEE">
            <w:pPr>
              <w:spacing w:after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  <w:p w:rsidR="00A976D6" w:rsidRPr="00E0548A" w:rsidRDefault="00A976D6" w:rsidP="00916BEE">
            <w:pPr>
              <w:spacing w:after="105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A976D6" w:rsidRPr="007673EF" w:rsidTr="00916BEE">
        <w:tblPrEx>
          <w:tblCellMar>
            <w:top w:w="0" w:type="dxa"/>
            <w:bottom w:w="0" w:type="dxa"/>
          </w:tblCellMar>
        </w:tblPrEx>
        <w:trPr>
          <w:trHeight w:hRule="exact" w:val="2700"/>
        </w:trPr>
        <w:tc>
          <w:tcPr>
            <w:tcW w:w="8579" w:type="dxa"/>
          </w:tcPr>
          <w:p w:rsidR="00A976D6" w:rsidRPr="007673EF" w:rsidRDefault="00A976D6" w:rsidP="00916BEE">
            <w:pPr>
              <w:spacing w:before="105" w:line="400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673EF">
              <w:rPr>
                <w:rFonts w:asciiTheme="minorEastAsia" w:eastAsiaTheme="minorEastAsia" w:hAnsiTheme="minorEastAsia" w:hint="eastAsia"/>
                <w:sz w:val="22"/>
                <w:szCs w:val="22"/>
              </w:rPr>
              <w:t>《その他　特記すべき事項》</w:t>
            </w:r>
          </w:p>
        </w:tc>
      </w:tr>
    </w:tbl>
    <w:p w:rsidR="00A976D6" w:rsidRPr="007673EF" w:rsidRDefault="00A976D6" w:rsidP="00A976D6">
      <w:pPr>
        <w:rPr>
          <w:rFonts w:asciiTheme="minorEastAsia" w:eastAsiaTheme="minorEastAsia" w:hAnsiTheme="minorEastAsia" w:cs="Times New Roman"/>
          <w:sz w:val="22"/>
          <w:szCs w:val="22"/>
        </w:rPr>
      </w:pPr>
    </w:p>
    <w:p w:rsidR="00BF3007" w:rsidRPr="00A976D6" w:rsidRDefault="00A976D6">
      <w:bookmarkStart w:id="0" w:name="_GoBack"/>
      <w:bookmarkEnd w:id="0"/>
    </w:p>
    <w:sectPr w:rsidR="00BF3007" w:rsidRPr="00A976D6" w:rsidSect="00A976D6">
      <w:pgSz w:w="11906" w:h="16838" w:code="9"/>
      <w:pgMar w:top="1418" w:right="1134" w:bottom="1134" w:left="2047" w:header="301" w:footer="992" w:gutter="0"/>
      <w:cols w:space="425"/>
      <w:docGrid w:type="linesAndChars" w:linePitch="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D6"/>
    <w:rsid w:val="002A0400"/>
    <w:rsid w:val="00917455"/>
    <w:rsid w:val="00A9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96B193-58FB-4965-B455-8464F92E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6D6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931C0C49.dotm</Template>
  <TotalTime>1</TotalTime>
  <Pages>3</Pages>
  <Words>90</Words>
  <Characters>519</Characters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2019-08-02T05:01:00Z</dcterms:created>
  <dcterms:modified xsi:type="dcterms:W3CDTF">2019-08-02T05:02:00Z</dcterms:modified>
</cp:coreProperties>
</file>